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EB802" w14:textId="77777777" w:rsidR="00645811" w:rsidRPr="00D0659B" w:rsidRDefault="00645811" w:rsidP="00645811">
      <w:pPr>
        <w:spacing w:line="276" w:lineRule="auto"/>
        <w:jc w:val="right"/>
        <w:rPr>
          <w:rFonts w:ascii="Noto Sans Light" w:hAnsi="Noto Sans Light" w:cs="Noto Sans Light"/>
          <w:sz w:val="20"/>
          <w:szCs w:val="20"/>
        </w:rPr>
      </w:pPr>
    </w:p>
    <w:p w14:paraId="5B0609E1" w14:textId="491F95C5" w:rsidR="00AB5920" w:rsidRDefault="00645811" w:rsidP="00645811">
      <w:pPr>
        <w:spacing w:line="276" w:lineRule="auto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645811">
        <w:rPr>
          <w:rFonts w:ascii="Noto Sans" w:hAnsi="Noto Sans" w:cs="Noto Sans"/>
          <w:b/>
          <w:bCs/>
          <w:sz w:val="20"/>
          <w:szCs w:val="20"/>
        </w:rPr>
        <w:t>Declaración de confidencialidad</w:t>
      </w:r>
    </w:p>
    <w:p w14:paraId="11B5DED3" w14:textId="77777777" w:rsidR="00645811" w:rsidRPr="00D0659B" w:rsidRDefault="00645811" w:rsidP="00645811">
      <w:pPr>
        <w:spacing w:line="276" w:lineRule="auto"/>
        <w:jc w:val="center"/>
        <w:rPr>
          <w:rFonts w:ascii="Noto Sans Light" w:hAnsi="Noto Sans Light" w:cs="Noto Sans Light"/>
          <w:sz w:val="20"/>
          <w:szCs w:val="20"/>
        </w:rPr>
      </w:pPr>
    </w:p>
    <w:p w14:paraId="0931EF37" w14:textId="77777777" w:rsidR="00645811" w:rsidRP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  <w:r w:rsidRPr="00645811">
        <w:rPr>
          <w:rFonts w:ascii="Noto Sans Light" w:hAnsi="Noto Sans Light" w:cs="Noto Sans Light"/>
          <w:sz w:val="20"/>
          <w:szCs w:val="20"/>
          <w:lang w:val="en-US"/>
        </w:rPr>
        <w:t>Con fundamento en los artículos 1, 2, fracciones IV y V, 4, 16, 17, 18, 19, 20, 21, 22, 23, 24, 25, 26, 29, 30, 31, 33, 34, 42 y demás relativos y aplicables de la Ley General de Protección de Datos Personales en Posesión de Sujetos Obligados, así como en los artículos 71 y 72 de los Lineamientos Generales de Protección de Datos Personales para el Sector Público, en mi calidad de _______________________</w:t>
      </w:r>
      <w:r>
        <w:rPr>
          <w:rFonts w:ascii="Noto Sans Light" w:hAnsi="Noto Sans Light" w:cs="Noto Sans Light"/>
          <w:sz w:val="20"/>
          <w:szCs w:val="20"/>
          <w:lang w:val="en-US"/>
        </w:rPr>
        <w:t>____________________________________________________________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>(puesto) adscrita (o) a ____________________</w:t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</w:r>
      <w:r>
        <w:rPr>
          <w:rFonts w:ascii="Noto Sans Light" w:hAnsi="Noto Sans Light" w:cs="Noto Sans Light"/>
          <w:sz w:val="20"/>
          <w:szCs w:val="20"/>
          <w:lang w:val="en-US"/>
        </w:rPr>
        <w:softHyphen/>
        <w:t>___________________________________________________________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 xml:space="preserve">(área de adscripción), </w:t>
      </w:r>
      <w:r w:rsidR="001B7B05">
        <w:rPr>
          <w:rFonts w:ascii="Noto Sans Light" w:hAnsi="Noto Sans Light" w:cs="Noto Sans Light"/>
          <w:sz w:val="20"/>
          <w:szCs w:val="20"/>
          <w:lang w:val="en-US"/>
        </w:rPr>
        <w:t xml:space="preserve">de la </w:t>
      </w:r>
      <w:r w:rsidR="001B7B05" w:rsidRPr="001B7B05">
        <w:rPr>
          <w:rFonts w:ascii="Noto Sans Light" w:hAnsi="Noto Sans Light" w:cs="Noto Sans Light"/>
          <w:b/>
          <w:sz w:val="20"/>
          <w:szCs w:val="20"/>
          <w:lang w:val="en-US"/>
        </w:rPr>
        <w:t>Secretaría de Energía</w:t>
      </w:r>
      <w:r w:rsidR="001B7B05">
        <w:rPr>
          <w:rFonts w:ascii="Noto Sans Light" w:hAnsi="Noto Sans Light" w:cs="Noto Sans Light"/>
          <w:sz w:val="20"/>
          <w:szCs w:val="20"/>
          <w:lang w:val="en-US"/>
        </w:rPr>
        <w:t xml:space="preserve">, 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>atendiendo a mis funciones, obligaciones y responsabilidades como persona servidora pública, reconozco que tengo y tendré acceso a diversa información en la cual se encuentran contenidos datos personales de terceros.</w:t>
      </w:r>
    </w:p>
    <w:p w14:paraId="5BB2CB0C" w14:textId="77777777" w:rsid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</w:p>
    <w:p w14:paraId="752482CB" w14:textId="77777777" w:rsidR="00645811" w:rsidRP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  <w:r w:rsidRPr="00645811">
        <w:rPr>
          <w:rFonts w:ascii="Noto Sans Light" w:hAnsi="Noto Sans Light" w:cs="Noto Sans Light"/>
          <w:sz w:val="20"/>
          <w:szCs w:val="20"/>
          <w:lang w:val="en-US"/>
        </w:rPr>
        <w:t>En virtud de lo anterior, reconozco que el acceso a datos personales de terceros, tendrá como único propósito el cumplir con las actividades correspondientes al desempeño de mi empleo, cargo o comisión en</w:t>
      </w:r>
      <w:r w:rsidR="001B7B05">
        <w:rPr>
          <w:rFonts w:ascii="Noto Sans Light" w:hAnsi="Noto Sans Light" w:cs="Noto Sans Light"/>
          <w:sz w:val="20"/>
          <w:szCs w:val="20"/>
          <w:lang w:val="en-US"/>
        </w:rPr>
        <w:t xml:space="preserve"> la </w:t>
      </w:r>
      <w:r w:rsidR="001B7B05" w:rsidRPr="001B7B05">
        <w:rPr>
          <w:rFonts w:ascii="Noto Sans Light" w:hAnsi="Noto Sans Light" w:cs="Noto Sans Light"/>
          <w:b/>
          <w:sz w:val="20"/>
          <w:szCs w:val="20"/>
          <w:lang w:val="en-US"/>
        </w:rPr>
        <w:t>Secretaría de Energía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>, por lo que me comprometo a brindar un tratamiento responsable a los mismos, por esa razón no podré utilizarlos, difundirlos, divulgarlos, reproducirlos, publicarlos, cederlos, transferirlos, alterarlos, falsificarlos, destruirlos, enajenarlos de manera personal o por conducto de terceros, por cualquier medio o persona alguna, ni podré usarlos para fines distintos al cumplimiento de mis obligaciones como persona servidora pública, aún después de concluido mi empleo, cargo o comisión.</w:t>
      </w:r>
    </w:p>
    <w:p w14:paraId="14BA941E" w14:textId="77777777" w:rsid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</w:p>
    <w:p w14:paraId="54D10BCD" w14:textId="77777777" w:rsid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  <w:r w:rsidRPr="00645811">
        <w:rPr>
          <w:rFonts w:ascii="Noto Sans Light" w:hAnsi="Noto Sans Light" w:cs="Noto Sans Light"/>
          <w:sz w:val="20"/>
          <w:szCs w:val="20"/>
          <w:lang w:val="en-US"/>
        </w:rPr>
        <w:t>Conforme a lo antes señalado, en el ejercicio de mis funciones, me comprometo a:</w:t>
      </w:r>
    </w:p>
    <w:p w14:paraId="72BEAD8F" w14:textId="77777777" w:rsidR="00645811" w:rsidRPr="00645811" w:rsidRDefault="00645811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n-US"/>
        </w:rPr>
      </w:pPr>
    </w:p>
    <w:p w14:paraId="18152AFB" w14:textId="29CE4002" w:rsidR="00645811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>Desempeñar las actividades que me correspondan, bajo los principios de legalidad, profesionalismo, honradez, lealtad, integridad y eficiencia.</w:t>
      </w:r>
    </w:p>
    <w:p w14:paraId="7F1EA58A" w14:textId="4DC748B7" w:rsidR="00645811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>Cumplir con el deber de confidencialidad en el tratamiento de datos personales a los que tenga acceso con motivo de mis funciones.</w:t>
      </w:r>
    </w:p>
    <w:p w14:paraId="55C18E7A" w14:textId="4353FD4A" w:rsidR="00645811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Guardar confidencialidad respecto de la información a la cual tenga acceso por cualquier medio, durante el tiempo en que me desempeñe como persona servidora pública en </w:t>
      </w:r>
      <w:r w:rsidR="001B7B05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de la </w:t>
      </w:r>
      <w:r w:rsidR="001B7B05" w:rsidRPr="00265FDD">
        <w:rPr>
          <w:rFonts w:ascii="Noto Sans Light" w:hAnsi="Noto Sans Light" w:cs="Noto Sans Light"/>
          <w:b/>
          <w:sz w:val="20"/>
          <w:szCs w:val="20"/>
          <w:lang w:val="es-MX"/>
        </w:rPr>
        <w:t>Secretaría de Energía</w:t>
      </w:r>
      <w:r w:rsidR="001B7B05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 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>y aún después de que haya concluido mi relación laboral con</w:t>
      </w:r>
      <w:r w:rsidR="001B7B05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 la Secretar</w:t>
      </w:r>
      <w:r w:rsidR="00D252D9" w:rsidRPr="00265FDD">
        <w:rPr>
          <w:rFonts w:ascii="Noto Sans Light" w:hAnsi="Noto Sans Light" w:cs="Noto Sans Light"/>
          <w:sz w:val="20"/>
          <w:szCs w:val="20"/>
          <w:lang w:val="es-MX"/>
        </w:rPr>
        <w:t>í</w:t>
      </w:r>
      <w:r w:rsidR="001B7B05" w:rsidRPr="00265FDD">
        <w:rPr>
          <w:rFonts w:ascii="Noto Sans Light" w:hAnsi="Noto Sans Light" w:cs="Noto Sans Light"/>
          <w:sz w:val="20"/>
          <w:szCs w:val="20"/>
          <w:lang w:val="es-MX"/>
        </w:rPr>
        <w:t>a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>.</w:t>
      </w:r>
    </w:p>
    <w:p w14:paraId="7D83B529" w14:textId="5B8CEA37" w:rsidR="00645811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>Resguardar los documentos e información, evitar usar, sustraer, divulgar, ocultar, alterar, mutilar, destruir o inutilizar total o parcialmente, sin causa legitima, conforme a las facultades correspondientes, la información que se encuentre bajo mi custodia o a la cual tenga acceso o conocimiento con motivo de mi encargo. Al finalizar el ejercicio propio de mi encargo, deberé hacer la entrega formal de los mismos.</w:t>
      </w:r>
    </w:p>
    <w:p w14:paraId="40C9D3BD" w14:textId="77777777" w:rsidR="002E253F" w:rsidRPr="00265FDD" w:rsidRDefault="002E253F" w:rsidP="00645811">
      <w:p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</w:p>
    <w:p w14:paraId="19CCDE97" w14:textId="3E92251B" w:rsidR="00645811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lastRenderedPageBreak/>
        <w:t xml:space="preserve">Participar en las acciones de capacitación que en materia de protección de datos personales se lleven a cabo de manera periódica por </w:t>
      </w:r>
      <w:r w:rsidR="00B03E9A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convocatoria por parte de la Unidad de Transparencia de la </w:t>
      </w:r>
      <w:r w:rsidR="00B03E9A" w:rsidRPr="00265FDD">
        <w:rPr>
          <w:rFonts w:ascii="Noto Sans Light" w:hAnsi="Noto Sans Light" w:cs="Noto Sans Light"/>
          <w:b/>
          <w:sz w:val="20"/>
          <w:szCs w:val="20"/>
          <w:lang w:val="es-MX"/>
        </w:rPr>
        <w:t>Secretaría de Energía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>.</w:t>
      </w:r>
    </w:p>
    <w:p w14:paraId="63841408" w14:textId="14E965E8" w:rsidR="00D252D9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En caso de conocer de una vulneración, o vulnerar por negligencia información que contenga datos personales, me comprometo a seguir la “Guía para registrar y reportar vulneraciones de datos personales”, </w:t>
      </w:r>
      <w:r w:rsidR="00265FDD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emitida por el </w:t>
      </w:r>
      <w:r w:rsidR="00265FDD" w:rsidRPr="00265FDD">
        <w:rPr>
          <w:rFonts w:ascii="Noto Sans Light" w:hAnsi="Noto Sans Light" w:cs="Noto Sans Light"/>
          <w:sz w:val="20"/>
          <w:szCs w:val="20"/>
          <w:lang w:val="es-MX"/>
        </w:rPr>
        <w:t>Instituto Nacional de Transparencia, Acceso a la Información y Protección de Datos Personales (INAI)</w:t>
      </w:r>
      <w:r w:rsidR="00265FDD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, y 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>disponible en</w:t>
      </w:r>
      <w:r w:rsidR="00265FDD" w:rsidRPr="00265FDD">
        <w:rPr>
          <w:rFonts w:ascii="Noto Sans Light" w:hAnsi="Noto Sans Light" w:cs="Noto Sans Light"/>
          <w:sz w:val="20"/>
          <w:szCs w:val="20"/>
          <w:lang w:val="es-MX"/>
        </w:rPr>
        <w:t>: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 </w:t>
      </w:r>
      <w:hyperlink r:id="rId10" w:history="1">
        <w:r w:rsidR="00D252D9" w:rsidRPr="00265FDD">
          <w:rPr>
            <w:rStyle w:val="Hipervnculo"/>
            <w:rFonts w:ascii="Noto Sans Light" w:hAnsi="Noto Sans Light" w:cs="Noto Sans Light"/>
            <w:sz w:val="20"/>
            <w:szCs w:val="20"/>
            <w:lang w:val="es-MX"/>
          </w:rPr>
          <w:t>https://home.inai.org.mx/?page_id=8107</w:t>
        </w:r>
      </w:hyperlink>
      <w:r w:rsidR="00D252D9" w:rsidRPr="00265FDD">
        <w:rPr>
          <w:rFonts w:ascii="Noto Sans Light" w:hAnsi="Noto Sans Light" w:cs="Noto Sans Light"/>
          <w:sz w:val="20"/>
          <w:szCs w:val="20"/>
          <w:lang w:val="es-MX"/>
        </w:rPr>
        <w:t>.</w:t>
      </w:r>
    </w:p>
    <w:p w14:paraId="5D015431" w14:textId="3C2FF4F4" w:rsidR="00AB5920" w:rsidRPr="00265FDD" w:rsidRDefault="00645811" w:rsidP="00265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Noto Sans Light" w:hAnsi="Noto Sans Light" w:cs="Noto Sans Light"/>
          <w:b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sz w:val="20"/>
          <w:szCs w:val="20"/>
          <w:lang w:val="es-MX"/>
        </w:rPr>
        <w:t>En ese mismo sentido</w:t>
      </w:r>
      <w:r w:rsidR="00265FDD" w:rsidRPr="00265FDD">
        <w:rPr>
          <w:rFonts w:ascii="Noto Sans Light" w:hAnsi="Noto Sans Light" w:cs="Noto Sans Light"/>
          <w:sz w:val="20"/>
          <w:szCs w:val="20"/>
          <w:lang w:val="es-MX"/>
        </w:rPr>
        <w:t>,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 manifiesto que conozco las posibles sanciones y responsabilidades en que puedo incurrir en caso de incumplir con lo previsto en la presente Declaración de Confidencialidad, de acuerdo con el Título Décimo Primero de las Medidas de Apremio y Responsabilidades de la Ley General de Protección de Datos Personales en Posesión de Sujetos Obligados, la Ley General de Responsabilidades Administrativas, la Ley Federal de Responsabilidades de los Servidores Públicos y la Ley Federal de Transparencia y Acceso a la  Información Pública.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cr/>
      </w:r>
    </w:p>
    <w:p w14:paraId="1707BB1D" w14:textId="77777777" w:rsidR="002C751C" w:rsidRPr="00B03E9A" w:rsidRDefault="00645811" w:rsidP="00AB5920">
      <w:pPr>
        <w:rPr>
          <w:rFonts w:ascii="Noto Sans Light" w:hAnsi="Noto Sans Light" w:cs="Noto Sans Light"/>
          <w:b/>
          <w:sz w:val="20"/>
          <w:szCs w:val="20"/>
          <w:lang w:val="en-US"/>
        </w:rPr>
      </w:pPr>
      <w:r w:rsidRPr="00B03E9A">
        <w:rPr>
          <w:rFonts w:ascii="Noto Sans Light" w:hAnsi="Noto Sans Light" w:cs="Noto Sans Light"/>
          <w:b/>
          <w:sz w:val="20"/>
          <w:szCs w:val="20"/>
          <w:lang w:val="en-US"/>
        </w:rPr>
        <w:t>Ciudad de México, a _______del ______</w:t>
      </w:r>
      <w:r w:rsidR="00B03E9A" w:rsidRPr="00B03E9A">
        <w:rPr>
          <w:rFonts w:ascii="Noto Sans Light" w:hAnsi="Noto Sans Light" w:cs="Noto Sans Light"/>
          <w:b/>
          <w:sz w:val="20"/>
          <w:szCs w:val="20"/>
          <w:lang w:val="en-US"/>
        </w:rPr>
        <w:softHyphen/>
      </w:r>
      <w:r w:rsidR="00B03E9A" w:rsidRPr="00B03E9A">
        <w:rPr>
          <w:rFonts w:ascii="Noto Sans Light" w:hAnsi="Noto Sans Light" w:cs="Noto Sans Light"/>
          <w:b/>
          <w:sz w:val="20"/>
          <w:szCs w:val="20"/>
          <w:lang w:val="en-US"/>
        </w:rPr>
        <w:softHyphen/>
      </w:r>
      <w:r w:rsidR="00B03E9A" w:rsidRPr="00B03E9A">
        <w:rPr>
          <w:rFonts w:ascii="Noto Sans Light" w:hAnsi="Noto Sans Light" w:cs="Noto Sans Light"/>
          <w:b/>
          <w:sz w:val="20"/>
          <w:szCs w:val="20"/>
          <w:lang w:val="en-US"/>
        </w:rPr>
        <w:softHyphen/>
      </w:r>
      <w:r w:rsidR="00B03E9A" w:rsidRPr="00B03E9A">
        <w:rPr>
          <w:rFonts w:ascii="Noto Sans Light" w:hAnsi="Noto Sans Light" w:cs="Noto Sans Light"/>
          <w:b/>
          <w:sz w:val="20"/>
          <w:szCs w:val="20"/>
          <w:lang w:val="en-US"/>
        </w:rPr>
        <w:softHyphen/>
      </w:r>
      <w:r w:rsidR="00B03E9A" w:rsidRPr="00B03E9A">
        <w:rPr>
          <w:rFonts w:ascii="Noto Sans Light" w:hAnsi="Noto Sans Light" w:cs="Noto Sans Light"/>
          <w:b/>
          <w:sz w:val="20"/>
          <w:szCs w:val="20"/>
          <w:lang w:val="en-US"/>
        </w:rPr>
        <w:softHyphen/>
        <w:t>________________</w:t>
      </w:r>
      <w:r w:rsidRPr="00B03E9A">
        <w:rPr>
          <w:rFonts w:ascii="Noto Sans Light" w:hAnsi="Noto Sans Light" w:cs="Noto Sans Light"/>
          <w:b/>
          <w:sz w:val="20"/>
          <w:szCs w:val="20"/>
          <w:lang w:val="en-US"/>
        </w:rPr>
        <w:t>de 20___.</w:t>
      </w:r>
    </w:p>
    <w:p w14:paraId="1EA1FCD0" w14:textId="77777777" w:rsidR="00645811" w:rsidRPr="00645811" w:rsidRDefault="00645811" w:rsidP="00AB5920">
      <w:pPr>
        <w:rPr>
          <w:rFonts w:ascii="Noto Sans Light" w:hAnsi="Noto Sans Light" w:cs="Noto Sans Light"/>
          <w:sz w:val="20"/>
          <w:szCs w:val="20"/>
          <w:lang w:val="en-US"/>
        </w:rPr>
      </w:pPr>
    </w:p>
    <w:p w14:paraId="476C70A8" w14:textId="77777777" w:rsidR="00645811" w:rsidRPr="00645811" w:rsidRDefault="00645811" w:rsidP="00AB5920">
      <w:pPr>
        <w:rPr>
          <w:rFonts w:ascii="Noto Sans Light" w:hAnsi="Noto Sans Light" w:cs="Noto Sans Light"/>
          <w:sz w:val="20"/>
          <w:szCs w:val="20"/>
          <w:lang w:val="en-US"/>
        </w:rPr>
      </w:pPr>
      <w:r w:rsidRPr="00B03E9A">
        <w:rPr>
          <w:rFonts w:ascii="Noto Sans Light" w:hAnsi="Noto Sans Light" w:cs="Noto Sans Light"/>
          <w:b/>
          <w:sz w:val="20"/>
          <w:szCs w:val="20"/>
          <w:lang w:val="en-US"/>
        </w:rPr>
        <w:t>Nombre: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 xml:space="preserve"> </w:t>
      </w:r>
      <w:r w:rsidR="00B03E9A">
        <w:rPr>
          <w:rFonts w:ascii="Noto Sans Light" w:hAnsi="Noto Sans Light" w:cs="Noto Sans Light"/>
          <w:sz w:val="20"/>
          <w:szCs w:val="20"/>
          <w:lang w:val="en-US"/>
        </w:rPr>
        <w:t>_______________________________________________________________________________________________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 xml:space="preserve"> </w:t>
      </w:r>
    </w:p>
    <w:p w14:paraId="262AC69B" w14:textId="77777777" w:rsidR="00645811" w:rsidRPr="00645811" w:rsidRDefault="00645811" w:rsidP="00AB5920">
      <w:pPr>
        <w:rPr>
          <w:rFonts w:ascii="Noto Sans Light" w:hAnsi="Noto Sans Light" w:cs="Noto Sans Light"/>
          <w:sz w:val="20"/>
          <w:szCs w:val="20"/>
          <w:lang w:val="en-US"/>
        </w:rPr>
      </w:pPr>
      <w:r w:rsidRPr="00B03E9A">
        <w:rPr>
          <w:rFonts w:ascii="Noto Sans Light" w:hAnsi="Noto Sans Light" w:cs="Noto Sans Light"/>
          <w:b/>
          <w:sz w:val="20"/>
          <w:szCs w:val="20"/>
          <w:lang w:val="en-US"/>
        </w:rPr>
        <w:t>Empleo, cargo o comisión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>:</w:t>
      </w:r>
      <w:r w:rsidR="00B03E9A">
        <w:rPr>
          <w:rFonts w:ascii="Noto Sans Light" w:hAnsi="Noto Sans Light" w:cs="Noto Sans Light"/>
          <w:sz w:val="20"/>
          <w:szCs w:val="20"/>
          <w:lang w:val="en-US"/>
        </w:rPr>
        <w:t xml:space="preserve"> ____________________________________________________________________________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 xml:space="preserve"> </w:t>
      </w:r>
    </w:p>
    <w:p w14:paraId="5211FF86" w14:textId="77777777" w:rsidR="00645811" w:rsidRPr="00645811" w:rsidRDefault="00645811" w:rsidP="00AB5920">
      <w:pPr>
        <w:rPr>
          <w:rFonts w:ascii="Noto Sans Light" w:hAnsi="Noto Sans Light" w:cs="Noto Sans Light"/>
          <w:sz w:val="20"/>
          <w:szCs w:val="20"/>
          <w:lang w:val="en-US"/>
        </w:rPr>
      </w:pPr>
      <w:r w:rsidRPr="00B03E9A">
        <w:rPr>
          <w:rFonts w:ascii="Noto Sans Light" w:hAnsi="Noto Sans Light" w:cs="Noto Sans Light"/>
          <w:b/>
          <w:sz w:val="20"/>
          <w:szCs w:val="20"/>
          <w:lang w:val="en-US"/>
        </w:rPr>
        <w:t>Área de adscripción</w:t>
      </w:r>
      <w:r w:rsidR="00B03E9A">
        <w:rPr>
          <w:rFonts w:ascii="Noto Sans Light" w:hAnsi="Noto Sans Light" w:cs="Noto Sans Light"/>
          <w:b/>
          <w:sz w:val="20"/>
          <w:szCs w:val="20"/>
          <w:lang w:val="en-US"/>
        </w:rPr>
        <w:t>:</w:t>
      </w:r>
      <w:r w:rsidR="00B03E9A">
        <w:rPr>
          <w:rFonts w:ascii="Noto Sans Light" w:hAnsi="Noto Sans Light" w:cs="Noto Sans Light"/>
          <w:sz w:val="20"/>
          <w:szCs w:val="20"/>
          <w:lang w:val="en-US"/>
        </w:rPr>
        <w:t xml:space="preserve"> __________________________________________________________________________________</w:t>
      </w:r>
      <w:r w:rsidRPr="00645811">
        <w:rPr>
          <w:rFonts w:ascii="Noto Sans Light" w:hAnsi="Noto Sans Light" w:cs="Noto Sans Light"/>
          <w:sz w:val="20"/>
          <w:szCs w:val="20"/>
          <w:lang w:val="en-US"/>
        </w:rPr>
        <w:t xml:space="preserve"> </w:t>
      </w:r>
    </w:p>
    <w:p w14:paraId="1784A201" w14:textId="77777777" w:rsidR="00645811" w:rsidRDefault="00645811" w:rsidP="00AB5920">
      <w:pPr>
        <w:rPr>
          <w:rFonts w:ascii="Noto Sans Light" w:hAnsi="Noto Sans Light" w:cs="Noto Sans Light"/>
          <w:sz w:val="20"/>
          <w:szCs w:val="20"/>
          <w:lang w:val="en-US"/>
        </w:rPr>
      </w:pPr>
    </w:p>
    <w:p w14:paraId="5647D089" w14:textId="77777777" w:rsidR="00B03E9A" w:rsidRDefault="00B03E9A" w:rsidP="00AB5920">
      <w:pPr>
        <w:rPr>
          <w:rFonts w:ascii="Noto Sans Light" w:hAnsi="Noto Sans Light" w:cs="Noto Sans Light"/>
          <w:sz w:val="20"/>
          <w:szCs w:val="20"/>
          <w:lang w:val="en-US"/>
        </w:rPr>
      </w:pPr>
    </w:p>
    <w:p w14:paraId="1C17FF3F" w14:textId="77777777" w:rsidR="00B03E9A" w:rsidRDefault="00B03E9A" w:rsidP="00AB5920">
      <w:pPr>
        <w:rPr>
          <w:rFonts w:ascii="Noto Sans Light" w:hAnsi="Noto Sans Light" w:cs="Noto Sans Light"/>
          <w:sz w:val="20"/>
          <w:szCs w:val="20"/>
          <w:lang w:val="en-US"/>
        </w:rPr>
      </w:pPr>
    </w:p>
    <w:p w14:paraId="5FA7E7CE" w14:textId="77777777" w:rsidR="00B03E9A" w:rsidRPr="00645811" w:rsidRDefault="00B03E9A" w:rsidP="00AB5920">
      <w:pPr>
        <w:rPr>
          <w:rFonts w:ascii="Noto Sans Light" w:hAnsi="Noto Sans Light" w:cs="Noto Sans Light"/>
          <w:sz w:val="20"/>
          <w:szCs w:val="20"/>
          <w:lang w:val="en-US"/>
        </w:rPr>
      </w:pPr>
    </w:p>
    <w:p w14:paraId="4774B475" w14:textId="77777777" w:rsidR="00645811" w:rsidRPr="00265FDD" w:rsidRDefault="00645811" w:rsidP="00AB5920">
      <w:pPr>
        <w:rPr>
          <w:rFonts w:ascii="Noto Sans Light" w:hAnsi="Noto Sans Light" w:cs="Noto Sans Light"/>
          <w:sz w:val="20"/>
          <w:szCs w:val="20"/>
          <w:lang w:val="es-MX"/>
        </w:rPr>
      </w:pPr>
      <w:r w:rsidRPr="00265FDD">
        <w:rPr>
          <w:rFonts w:ascii="Noto Sans Light" w:hAnsi="Noto Sans Light" w:cs="Noto Sans Light"/>
          <w:b/>
          <w:sz w:val="20"/>
          <w:szCs w:val="20"/>
          <w:lang w:val="es-MX"/>
        </w:rPr>
        <w:t>Firma</w:t>
      </w:r>
      <w:r w:rsidRPr="00265FDD">
        <w:rPr>
          <w:rFonts w:ascii="Noto Sans Light" w:hAnsi="Noto Sans Light" w:cs="Noto Sans Light"/>
          <w:sz w:val="20"/>
          <w:szCs w:val="20"/>
          <w:lang w:val="es-MX"/>
        </w:rPr>
        <w:t>:</w:t>
      </w:r>
      <w:r w:rsidR="002E253F" w:rsidRPr="00265FDD">
        <w:rPr>
          <w:rFonts w:ascii="Noto Sans Light" w:hAnsi="Noto Sans Light" w:cs="Noto Sans Light"/>
          <w:sz w:val="20"/>
          <w:szCs w:val="20"/>
          <w:lang w:val="es-MX"/>
        </w:rPr>
        <w:t xml:space="preserve"> </w:t>
      </w:r>
      <w:r w:rsidR="00B03E9A" w:rsidRPr="00265FDD">
        <w:rPr>
          <w:rFonts w:ascii="Noto Sans Light" w:hAnsi="Noto Sans Light" w:cs="Noto Sans Light"/>
          <w:sz w:val="20"/>
          <w:szCs w:val="20"/>
          <w:lang w:val="es-MX"/>
        </w:rPr>
        <w:t>__________________________________________________________________________________________________</w:t>
      </w:r>
    </w:p>
    <w:sectPr w:rsidR="00645811" w:rsidRPr="00265FDD" w:rsidSect="00A73D65">
      <w:headerReference w:type="even" r:id="rId11"/>
      <w:headerReference w:type="default" r:id="rId12"/>
      <w:headerReference w:type="first" r:id="rId13"/>
      <w:pgSz w:w="12240" w:h="15840"/>
      <w:pgMar w:top="234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D6AFD" w14:textId="77777777" w:rsidR="00E40A54" w:rsidRDefault="00E40A54" w:rsidP="007C2AD6">
      <w:r>
        <w:separator/>
      </w:r>
    </w:p>
  </w:endnote>
  <w:endnote w:type="continuationSeparator" w:id="0">
    <w:p w14:paraId="37865167" w14:textId="77777777" w:rsidR="00E40A54" w:rsidRDefault="00E40A54" w:rsidP="007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Light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0934D" w14:textId="77777777" w:rsidR="00E40A54" w:rsidRDefault="00E40A54" w:rsidP="007C2AD6">
      <w:r>
        <w:separator/>
      </w:r>
    </w:p>
  </w:footnote>
  <w:footnote w:type="continuationSeparator" w:id="0">
    <w:p w14:paraId="1644BA82" w14:textId="77777777" w:rsidR="00E40A54" w:rsidRDefault="00E40A54" w:rsidP="007C2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FD8B" w14:textId="77777777" w:rsidR="0041558A" w:rsidRDefault="00000000">
    <w:pPr>
      <w:pStyle w:val="Encabezado"/>
    </w:pPr>
    <w:r>
      <w:rPr>
        <w:noProof/>
        <w14:ligatures w14:val="standardContextual"/>
      </w:rPr>
      <w:pict w14:anchorId="01821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807188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M ENERGIA carta_Se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D254D" w14:textId="77777777" w:rsidR="00AB5920" w:rsidRDefault="00000000">
    <w:pPr>
      <w:pStyle w:val="Encabezado"/>
    </w:pPr>
    <w:r>
      <w:rPr>
        <w:noProof/>
        <w14:ligatures w14:val="standardContextual"/>
      </w:rPr>
      <w:pict w14:anchorId="77A86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807189" o:spid="_x0000_s1030" type="#_x0000_t75" style="position:absolute;margin-left:-85.05pt;margin-top:-118.45pt;width:612pt;height:11in;z-index:-251656192;mso-position-horizontal-relative:margin;mso-position-vertical-relative:margin" o:allowincell="f">
          <v:imagedata r:id="rId1" o:title="HM ENERGIA carta_Se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29B9E" w14:textId="77777777" w:rsidR="0041558A" w:rsidRDefault="00000000">
    <w:pPr>
      <w:pStyle w:val="Encabezado"/>
    </w:pPr>
    <w:r>
      <w:rPr>
        <w:noProof/>
        <w14:ligatures w14:val="standardContextual"/>
      </w:rPr>
      <w:pict w14:anchorId="12C69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807187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M ENERGIA carta_Se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072A33"/>
    <w:multiLevelType w:val="hybridMultilevel"/>
    <w:tmpl w:val="3ED61B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6B020C"/>
    <w:multiLevelType w:val="hybridMultilevel"/>
    <w:tmpl w:val="CAF6C1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7200">
    <w:abstractNumId w:val="0"/>
  </w:num>
  <w:num w:numId="2" w16cid:durableId="490025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11"/>
    <w:rsid w:val="000603A3"/>
    <w:rsid w:val="000A4798"/>
    <w:rsid w:val="001309EA"/>
    <w:rsid w:val="001447FE"/>
    <w:rsid w:val="001B7B05"/>
    <w:rsid w:val="00244711"/>
    <w:rsid w:val="00254D28"/>
    <w:rsid w:val="00265FDD"/>
    <w:rsid w:val="002B0408"/>
    <w:rsid w:val="002C751C"/>
    <w:rsid w:val="002D51DD"/>
    <w:rsid w:val="002E253F"/>
    <w:rsid w:val="00323BA4"/>
    <w:rsid w:val="003E56F9"/>
    <w:rsid w:val="0041558A"/>
    <w:rsid w:val="00444C36"/>
    <w:rsid w:val="00492F7E"/>
    <w:rsid w:val="005179B5"/>
    <w:rsid w:val="005C56A7"/>
    <w:rsid w:val="005D4380"/>
    <w:rsid w:val="005E1CF3"/>
    <w:rsid w:val="00645811"/>
    <w:rsid w:val="00776B1C"/>
    <w:rsid w:val="00780AE7"/>
    <w:rsid w:val="007C2AD6"/>
    <w:rsid w:val="00814965"/>
    <w:rsid w:val="00917B84"/>
    <w:rsid w:val="00947D16"/>
    <w:rsid w:val="009963B0"/>
    <w:rsid w:val="009C1972"/>
    <w:rsid w:val="00A255E3"/>
    <w:rsid w:val="00A435DA"/>
    <w:rsid w:val="00AB5920"/>
    <w:rsid w:val="00AB674F"/>
    <w:rsid w:val="00AC3140"/>
    <w:rsid w:val="00AE347D"/>
    <w:rsid w:val="00AF0D1E"/>
    <w:rsid w:val="00B03E9A"/>
    <w:rsid w:val="00CC7680"/>
    <w:rsid w:val="00CF18F3"/>
    <w:rsid w:val="00D252D9"/>
    <w:rsid w:val="00D30489"/>
    <w:rsid w:val="00E2180F"/>
    <w:rsid w:val="00E40A54"/>
    <w:rsid w:val="00E8434B"/>
    <w:rsid w:val="00ED08A8"/>
    <w:rsid w:val="00EF7B96"/>
    <w:rsid w:val="00F6490D"/>
    <w:rsid w:val="00FD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BF8C4"/>
  <w15:chartTrackingRefBased/>
  <w15:docId w15:val="{0F1F84BA-2906-4A75-888E-FED72E22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920"/>
    <w:rPr>
      <w:rFonts w:eastAsiaTheme="minorEastAsia"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252D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52D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65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home.inai.org.mx/?page_id=810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barra\Desktop\SECRETARIA%20DE%20ENERGIA\FORMATO%20OFICI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BFD75C-7E76-419D-878E-BCAC262FAF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6892A-00ED-4B2E-AC97-B03A84FCB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FE30D4-5971-4093-B7EA-5F15C42EDF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OFICIO</Template>
  <TotalTime>4</TotalTime>
  <Pages>2</Pages>
  <Words>667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 Ibarra Cardenas</dc:creator>
  <cp:keywords/>
  <dc:description/>
  <cp:lastModifiedBy>Arianna Nataly Guzman Rodriguez</cp:lastModifiedBy>
  <cp:revision>2</cp:revision>
  <cp:lastPrinted>2024-10-03T00:50:00Z</cp:lastPrinted>
  <dcterms:created xsi:type="dcterms:W3CDTF">2024-12-05T20:35:00Z</dcterms:created>
  <dcterms:modified xsi:type="dcterms:W3CDTF">2024-12-05T20:35:00Z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